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25D9" w:rsidRDefault="009D25D9" w:rsidP="0071075E">
      <w:pPr>
        <w:jc w:val="center"/>
        <w:rPr>
          <w:sz w:val="26"/>
          <w:szCs w:val="26"/>
        </w:rPr>
      </w:pPr>
      <w:r>
        <w:rPr>
          <w:noProof/>
          <w:sz w:val="28"/>
          <w:szCs w:val="28"/>
        </w:rPr>
        <w:t xml:space="preserve"> </w:t>
      </w:r>
      <w:r>
        <w:rPr>
          <w:b/>
          <w:bCs/>
          <w:sz w:val="32"/>
          <w:szCs w:val="32"/>
        </w:rPr>
        <w:t xml:space="preserve"> </w:t>
      </w:r>
      <w:r w:rsidRPr="00A0038D">
        <w:rPr>
          <w:sz w:val="28"/>
          <w:szCs w:val="28"/>
        </w:rPr>
        <w:t xml:space="preserve"> </w:t>
      </w:r>
    </w:p>
    <w:p w:rsidR="009D25D9" w:rsidRDefault="009D25D9" w:rsidP="0071075E">
      <w:pPr>
        <w:jc w:val="center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4" o:spid="_x0000_s1026" type="#_x0000_t75" alt="Герб" style="position:absolute;left:0;text-align:left;margin-left:211.5pt;margin-top:0;width:45pt;height:63pt;z-index:251658240;visibility:visible">
            <v:imagedata r:id="rId5" o:title=""/>
            <w10:wrap type="square" side="right"/>
          </v:shape>
        </w:pict>
      </w:r>
    </w:p>
    <w:p w:rsidR="009D25D9" w:rsidRDefault="009D25D9" w:rsidP="0071075E">
      <w:pPr>
        <w:jc w:val="center"/>
      </w:pPr>
    </w:p>
    <w:p w:rsidR="009D25D9" w:rsidRDefault="009D25D9" w:rsidP="0071075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9D25D9" w:rsidRDefault="009D25D9" w:rsidP="0071075E">
      <w:pPr>
        <w:jc w:val="center"/>
      </w:pPr>
    </w:p>
    <w:p w:rsidR="009D25D9" w:rsidRDefault="009D25D9" w:rsidP="0071075E">
      <w:pPr>
        <w:jc w:val="center"/>
      </w:pPr>
    </w:p>
    <w:p w:rsidR="009D25D9" w:rsidRDefault="009D25D9" w:rsidP="0071075E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Дума Шегарского района</w:t>
      </w:r>
    </w:p>
    <w:p w:rsidR="009D25D9" w:rsidRDefault="009D25D9" w:rsidP="0071075E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Томской области</w:t>
      </w:r>
    </w:p>
    <w:p w:rsidR="009D25D9" w:rsidRDefault="009D25D9" w:rsidP="0071075E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РЕШЕНИЕ</w:t>
      </w:r>
    </w:p>
    <w:p w:rsidR="009D25D9" w:rsidRDefault="009D25D9" w:rsidP="0071075E"/>
    <w:p w:rsidR="009D25D9" w:rsidRDefault="009D25D9" w:rsidP="0071075E">
      <w:pPr>
        <w:rPr>
          <w:sz w:val="28"/>
          <w:szCs w:val="28"/>
        </w:rPr>
      </w:pPr>
      <w:r>
        <w:rPr>
          <w:sz w:val="26"/>
          <w:szCs w:val="26"/>
        </w:rPr>
        <w:t>с</w:t>
      </w:r>
      <w:r>
        <w:rPr>
          <w:sz w:val="28"/>
          <w:szCs w:val="28"/>
        </w:rPr>
        <w:t>. Мельниково</w:t>
      </w:r>
    </w:p>
    <w:p w:rsidR="009D25D9" w:rsidRDefault="009D25D9" w:rsidP="0071075E">
      <w:pPr>
        <w:rPr>
          <w:sz w:val="28"/>
          <w:szCs w:val="28"/>
        </w:rPr>
      </w:pPr>
      <w:r>
        <w:rPr>
          <w:sz w:val="28"/>
          <w:szCs w:val="28"/>
        </w:rPr>
        <w:t xml:space="preserve">  __________  2019 г.                                                                           №   </w:t>
      </w:r>
    </w:p>
    <w:p w:rsidR="009D25D9" w:rsidRDefault="009D25D9" w:rsidP="0071075E">
      <w:pPr>
        <w:rPr>
          <w:sz w:val="28"/>
          <w:szCs w:val="28"/>
        </w:rPr>
      </w:pPr>
    </w:p>
    <w:p w:rsidR="009D25D9" w:rsidRDefault="009D25D9" w:rsidP="0071075E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Положение о Контрольно-счетном органе муниципального  образования «Шегарский район», утвержденное решением Думы Шегарского района от 18.10.2011 № 79</w:t>
      </w:r>
    </w:p>
    <w:p w:rsidR="009D25D9" w:rsidRDefault="009D25D9" w:rsidP="0071075E">
      <w:pPr>
        <w:rPr>
          <w:sz w:val="28"/>
          <w:szCs w:val="28"/>
        </w:rPr>
      </w:pPr>
    </w:p>
    <w:p w:rsidR="009D25D9" w:rsidRDefault="009D25D9" w:rsidP="0071075E">
      <w:pPr>
        <w:autoSpaceDE w:val="0"/>
        <w:autoSpaceDN w:val="0"/>
        <w:adjustRightInd w:val="0"/>
        <w:ind w:firstLine="708"/>
        <w:jc w:val="both"/>
        <w:rPr>
          <w:rStyle w:val="FontStyle16"/>
          <w:sz w:val="28"/>
          <w:szCs w:val="28"/>
        </w:rPr>
      </w:pPr>
      <w:r>
        <w:rPr>
          <w:rStyle w:val="FontStyle16"/>
          <w:sz w:val="28"/>
          <w:szCs w:val="28"/>
        </w:rPr>
        <w:t xml:space="preserve"> </w:t>
      </w:r>
    </w:p>
    <w:p w:rsidR="009D25D9" w:rsidRDefault="009D25D9" w:rsidP="00FD08C2">
      <w:pPr>
        <w:shd w:val="clear" w:color="auto" w:fill="FFFFFF"/>
        <w:ind w:left="6" w:right="19" w:firstLine="702"/>
        <w:jc w:val="both"/>
        <w:rPr>
          <w:sz w:val="28"/>
          <w:szCs w:val="28"/>
        </w:rPr>
      </w:pPr>
      <w:r>
        <w:rPr>
          <w:sz w:val="28"/>
          <w:szCs w:val="28"/>
        </w:rPr>
        <w:t>Руководствуюсь статьей 30</w:t>
      </w:r>
      <w:r>
        <w:rPr>
          <w:sz w:val="28"/>
          <w:szCs w:val="28"/>
          <w:vertAlign w:val="superscript"/>
        </w:rPr>
        <w:t xml:space="preserve">1 </w:t>
      </w:r>
      <w:r>
        <w:rPr>
          <w:sz w:val="28"/>
          <w:szCs w:val="28"/>
        </w:rPr>
        <w:t>Устава муниципального образования Шегарский район»,</w:t>
      </w:r>
    </w:p>
    <w:p w:rsidR="009D25D9" w:rsidRDefault="009D25D9" w:rsidP="0071075E">
      <w:pPr>
        <w:ind w:firstLine="708"/>
        <w:jc w:val="both"/>
        <w:rPr>
          <w:rStyle w:val="FontStyle16"/>
          <w:sz w:val="28"/>
          <w:szCs w:val="28"/>
        </w:rPr>
      </w:pPr>
    </w:p>
    <w:p w:rsidR="009D25D9" w:rsidRDefault="009D25D9" w:rsidP="0071075E">
      <w:pPr>
        <w:pStyle w:val="a0"/>
        <w:jc w:val="center"/>
      </w:pPr>
      <w:r>
        <w:rPr>
          <w:rFonts w:ascii="Times New Roman" w:hAnsi="Times New Roman" w:cs="Times New Roman"/>
          <w:sz w:val="28"/>
          <w:szCs w:val="28"/>
        </w:rPr>
        <w:t>ДУМА ШЕГАРСКОГО РАЙОНА РЕШИЛА:</w:t>
      </w:r>
    </w:p>
    <w:p w:rsidR="009D25D9" w:rsidRDefault="009D25D9" w:rsidP="0071075E">
      <w:pPr>
        <w:jc w:val="center"/>
        <w:rPr>
          <w:sz w:val="28"/>
          <w:szCs w:val="28"/>
        </w:rPr>
      </w:pPr>
    </w:p>
    <w:p w:rsidR="009D25D9" w:rsidRDefault="009D25D9" w:rsidP="0071075E">
      <w:pPr>
        <w:jc w:val="both"/>
        <w:rPr>
          <w:sz w:val="28"/>
          <w:szCs w:val="28"/>
        </w:rPr>
      </w:pPr>
      <w:r>
        <w:rPr>
          <w:rStyle w:val="FontStyle16"/>
          <w:sz w:val="28"/>
          <w:szCs w:val="28"/>
        </w:rPr>
        <w:t xml:space="preserve">         1.  Внести изменения </w:t>
      </w:r>
      <w:r>
        <w:rPr>
          <w:sz w:val="28"/>
          <w:szCs w:val="28"/>
        </w:rPr>
        <w:t xml:space="preserve"> в Положение о Контрольно-счетном органе муниципального  образования «Шегарский район», утвержденное решением Думы Шегарского района от 18.10.2011 № 79 (далее - «Положение»):</w:t>
      </w:r>
    </w:p>
    <w:p w:rsidR="009D25D9" w:rsidRDefault="009D25D9" w:rsidP="007107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1.1.Пункт 6.1 изложи</w:t>
      </w:r>
      <w:bookmarkStart w:id="0" w:name="_GoBack"/>
      <w:bookmarkEnd w:id="0"/>
      <w:r>
        <w:rPr>
          <w:sz w:val="28"/>
          <w:szCs w:val="28"/>
        </w:rPr>
        <w:t xml:space="preserve">ть в следующей редакции:  </w:t>
      </w:r>
    </w:p>
    <w:p w:rsidR="009D25D9" w:rsidRDefault="009D25D9" w:rsidP="007107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«6.1. На должность председателя Контрольно-счётного органа назначаются граждане Российской Федерации, имеющие высшее образование, опыт работы не менее двух лет в области государственного, муниципального управления, государственного, муниципального контроля (аудита), экономики, финансов, юриспруденции.  </w:t>
      </w:r>
    </w:p>
    <w:p w:rsidR="009D25D9" w:rsidRDefault="009D25D9" w:rsidP="0071075E">
      <w:pPr>
        <w:shd w:val="clear" w:color="auto" w:fill="FFFFFF"/>
        <w:ind w:left="6" w:right="1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 Настоящее решение опубликовать в районной газете «Шегарский вестник» и разместить в сети Интернет на официальном сайте Шегарского района. </w:t>
      </w:r>
    </w:p>
    <w:p w:rsidR="009D25D9" w:rsidRDefault="009D25D9" w:rsidP="0071075E">
      <w:pPr>
        <w:shd w:val="clear" w:color="auto" w:fill="FFFFFF"/>
        <w:ind w:left="6" w:right="1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 Настоящее решение вступает в силу с момента его официального опубликования.</w:t>
      </w:r>
    </w:p>
    <w:p w:rsidR="009D25D9" w:rsidRDefault="009D25D9" w:rsidP="0071075E">
      <w:pPr>
        <w:shd w:val="clear" w:color="auto" w:fill="FFFFFF"/>
        <w:ind w:left="6" w:right="1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  Контроль за исполнением настоящего решения возложить на бюджетно – контрольный комитет Думы Шегарского района.</w:t>
      </w:r>
    </w:p>
    <w:p w:rsidR="009D25D9" w:rsidRDefault="009D25D9" w:rsidP="0071075E">
      <w:pPr>
        <w:ind w:firstLine="708"/>
        <w:jc w:val="both"/>
        <w:rPr>
          <w:sz w:val="28"/>
          <w:szCs w:val="28"/>
        </w:rPr>
      </w:pPr>
    </w:p>
    <w:p w:rsidR="009D25D9" w:rsidRDefault="009D25D9" w:rsidP="0071075E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  <w:sz w:val="28"/>
          <w:szCs w:val="28"/>
        </w:rPr>
      </w:pPr>
    </w:p>
    <w:p w:rsidR="009D25D9" w:rsidRDefault="009D25D9" w:rsidP="0071075E">
      <w:pPr>
        <w:pStyle w:val="Style4"/>
        <w:widowControl/>
        <w:spacing w:line="240" w:lineRule="auto"/>
        <w:rPr>
          <w:rStyle w:val="FontStyle16"/>
          <w:sz w:val="28"/>
          <w:szCs w:val="28"/>
        </w:rPr>
      </w:pPr>
      <w:r>
        <w:rPr>
          <w:rStyle w:val="FontStyle16"/>
          <w:sz w:val="28"/>
          <w:szCs w:val="28"/>
        </w:rPr>
        <w:t>Председатель Думы Шегарского района                                Л.И. Нистерюк</w:t>
      </w:r>
    </w:p>
    <w:p w:rsidR="009D25D9" w:rsidRDefault="009D25D9" w:rsidP="0071075E">
      <w:pPr>
        <w:pStyle w:val="Style4"/>
        <w:widowControl/>
        <w:spacing w:line="240" w:lineRule="auto"/>
        <w:rPr>
          <w:rStyle w:val="FontStyle16"/>
          <w:sz w:val="28"/>
          <w:szCs w:val="28"/>
        </w:rPr>
      </w:pPr>
    </w:p>
    <w:p w:rsidR="009D25D9" w:rsidRPr="00A0038D" w:rsidRDefault="009D25D9" w:rsidP="0071075E">
      <w:pPr>
        <w:pStyle w:val="Style4"/>
        <w:widowControl/>
        <w:spacing w:line="240" w:lineRule="auto"/>
        <w:rPr>
          <w:sz w:val="28"/>
          <w:szCs w:val="28"/>
        </w:rPr>
      </w:pPr>
      <w:r>
        <w:rPr>
          <w:rStyle w:val="FontStyle16"/>
          <w:sz w:val="28"/>
          <w:szCs w:val="28"/>
        </w:rPr>
        <w:t>Глава Шегарского района                                                        В.Ф. Маргерт</w:t>
      </w:r>
    </w:p>
    <w:sectPr w:rsidR="009D25D9" w:rsidRPr="00A0038D" w:rsidSect="00301D45">
      <w:pgSz w:w="11906" w:h="16838"/>
      <w:pgMar w:top="568" w:right="850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042C6C"/>
    <w:multiLevelType w:val="hybridMultilevel"/>
    <w:tmpl w:val="C35E8A6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B551A64"/>
    <w:multiLevelType w:val="hybridMultilevel"/>
    <w:tmpl w:val="9CFCE5BC"/>
    <w:lvl w:ilvl="0" w:tplc="F1CCE38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FFF1791"/>
    <w:multiLevelType w:val="multilevel"/>
    <w:tmpl w:val="0886440A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1611"/>
        </w:tabs>
        <w:ind w:left="1611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611"/>
        </w:tabs>
        <w:ind w:left="1611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11"/>
        </w:tabs>
        <w:ind w:left="1611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11"/>
        </w:tabs>
        <w:ind w:left="1611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66"/>
        </w:tabs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66"/>
        </w:tabs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226"/>
        </w:tabs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86"/>
        </w:tabs>
        <w:ind w:left="2586" w:hanging="2160"/>
      </w:pPr>
      <w:rPr>
        <w:rFonts w:hint="default"/>
      </w:rPr>
    </w:lvl>
  </w:abstractNum>
  <w:abstractNum w:abstractNumId="3">
    <w:nsid w:val="5E081036"/>
    <w:multiLevelType w:val="hybridMultilevel"/>
    <w:tmpl w:val="C4A8E1C0"/>
    <w:lvl w:ilvl="0" w:tplc="8076B0E0">
      <w:start w:val="1"/>
      <w:numFmt w:val="bullet"/>
      <w:lvlText w:val=""/>
      <w:lvlJc w:val="left"/>
      <w:pPr>
        <w:tabs>
          <w:tab w:val="num" w:pos="502"/>
        </w:tabs>
        <w:ind w:left="502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662"/>
        </w:tabs>
        <w:ind w:left="2662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822"/>
        </w:tabs>
        <w:ind w:left="4822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cs="Wingdings" w:hint="default"/>
      </w:rPr>
    </w:lvl>
  </w:abstractNum>
  <w:abstractNum w:abstractNumId="4">
    <w:nsid w:val="733E721F"/>
    <w:multiLevelType w:val="hybridMultilevel"/>
    <w:tmpl w:val="29CA9172"/>
    <w:lvl w:ilvl="0" w:tplc="2C869D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  <w:sz w:val="26"/>
        <w:szCs w:val="26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456C0"/>
    <w:rsid w:val="00012F0F"/>
    <w:rsid w:val="00051B24"/>
    <w:rsid w:val="00066554"/>
    <w:rsid w:val="000A2922"/>
    <w:rsid w:val="000D4FF4"/>
    <w:rsid w:val="000D7A7E"/>
    <w:rsid w:val="000E5D2E"/>
    <w:rsid w:val="00101501"/>
    <w:rsid w:val="001070B4"/>
    <w:rsid w:val="0013502B"/>
    <w:rsid w:val="00157AB3"/>
    <w:rsid w:val="00163013"/>
    <w:rsid w:val="00201945"/>
    <w:rsid w:val="002505CC"/>
    <w:rsid w:val="0026265A"/>
    <w:rsid w:val="00294E70"/>
    <w:rsid w:val="002B6A79"/>
    <w:rsid w:val="002F099E"/>
    <w:rsid w:val="00301D45"/>
    <w:rsid w:val="00331BB1"/>
    <w:rsid w:val="003469B7"/>
    <w:rsid w:val="00352B01"/>
    <w:rsid w:val="003536A7"/>
    <w:rsid w:val="003643E3"/>
    <w:rsid w:val="003A7CEE"/>
    <w:rsid w:val="003E12F1"/>
    <w:rsid w:val="004265D8"/>
    <w:rsid w:val="004639D1"/>
    <w:rsid w:val="0046736A"/>
    <w:rsid w:val="00471866"/>
    <w:rsid w:val="004A0895"/>
    <w:rsid w:val="004A172B"/>
    <w:rsid w:val="00533E93"/>
    <w:rsid w:val="005351C9"/>
    <w:rsid w:val="0055339A"/>
    <w:rsid w:val="0055755A"/>
    <w:rsid w:val="00567DAA"/>
    <w:rsid w:val="005A36B7"/>
    <w:rsid w:val="005D56C9"/>
    <w:rsid w:val="005D79B6"/>
    <w:rsid w:val="005F1D50"/>
    <w:rsid w:val="005F6C64"/>
    <w:rsid w:val="00615E07"/>
    <w:rsid w:val="006456C0"/>
    <w:rsid w:val="0065130C"/>
    <w:rsid w:val="0065299F"/>
    <w:rsid w:val="0066516E"/>
    <w:rsid w:val="006A074A"/>
    <w:rsid w:val="006A0F26"/>
    <w:rsid w:val="006A7826"/>
    <w:rsid w:val="006E7DD6"/>
    <w:rsid w:val="0071075E"/>
    <w:rsid w:val="007306BF"/>
    <w:rsid w:val="00730E7E"/>
    <w:rsid w:val="007354A3"/>
    <w:rsid w:val="0074314A"/>
    <w:rsid w:val="007512A9"/>
    <w:rsid w:val="0077167A"/>
    <w:rsid w:val="00781F95"/>
    <w:rsid w:val="007D1D64"/>
    <w:rsid w:val="007F0F0F"/>
    <w:rsid w:val="0084100F"/>
    <w:rsid w:val="0086261F"/>
    <w:rsid w:val="00963401"/>
    <w:rsid w:val="009726FA"/>
    <w:rsid w:val="00986018"/>
    <w:rsid w:val="00990480"/>
    <w:rsid w:val="009A56E7"/>
    <w:rsid w:val="009C0B93"/>
    <w:rsid w:val="009D25D9"/>
    <w:rsid w:val="009E3B9A"/>
    <w:rsid w:val="009F0EB6"/>
    <w:rsid w:val="009F6339"/>
    <w:rsid w:val="00A0038D"/>
    <w:rsid w:val="00A12306"/>
    <w:rsid w:val="00AB4189"/>
    <w:rsid w:val="00AE6940"/>
    <w:rsid w:val="00AF5FD2"/>
    <w:rsid w:val="00B01871"/>
    <w:rsid w:val="00B21E6A"/>
    <w:rsid w:val="00B22AF7"/>
    <w:rsid w:val="00B31A0F"/>
    <w:rsid w:val="00B52D35"/>
    <w:rsid w:val="00B5538E"/>
    <w:rsid w:val="00B6610B"/>
    <w:rsid w:val="00C12E15"/>
    <w:rsid w:val="00C646F8"/>
    <w:rsid w:val="00C66530"/>
    <w:rsid w:val="00C96217"/>
    <w:rsid w:val="00CE205C"/>
    <w:rsid w:val="00CE4FFE"/>
    <w:rsid w:val="00D36A21"/>
    <w:rsid w:val="00D64D64"/>
    <w:rsid w:val="00DB29CE"/>
    <w:rsid w:val="00DF3FAD"/>
    <w:rsid w:val="00E21A22"/>
    <w:rsid w:val="00E252BC"/>
    <w:rsid w:val="00E75ADF"/>
    <w:rsid w:val="00E9588C"/>
    <w:rsid w:val="00EC08E2"/>
    <w:rsid w:val="00F3555C"/>
    <w:rsid w:val="00F82B2F"/>
    <w:rsid w:val="00F90D94"/>
    <w:rsid w:val="00FC6DC4"/>
    <w:rsid w:val="00FD08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56C0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Знак Знак Знак"/>
    <w:basedOn w:val="Normal"/>
    <w:uiPriority w:val="99"/>
    <w:rsid w:val="006456C0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10150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01501"/>
    <w:rPr>
      <w:rFonts w:ascii="Tahoma" w:hAnsi="Tahoma" w:cs="Tahoma"/>
      <w:sz w:val="16"/>
      <w:szCs w:val="16"/>
    </w:rPr>
  </w:style>
  <w:style w:type="paragraph" w:customStyle="1" w:styleId="2">
    <w:name w:val="Знак2"/>
    <w:basedOn w:val="Normal"/>
    <w:uiPriority w:val="99"/>
    <w:rsid w:val="00A0038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0">
    <w:name w:val="Прижатый влево"/>
    <w:basedOn w:val="Normal"/>
    <w:next w:val="Normal"/>
    <w:uiPriority w:val="99"/>
    <w:rsid w:val="0071075E"/>
    <w:pPr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paragraph" w:customStyle="1" w:styleId="Style4">
    <w:name w:val="Style4"/>
    <w:basedOn w:val="Normal"/>
    <w:uiPriority w:val="99"/>
    <w:rsid w:val="0071075E"/>
    <w:pPr>
      <w:widowControl w:val="0"/>
      <w:autoSpaceDE w:val="0"/>
      <w:autoSpaceDN w:val="0"/>
      <w:adjustRightInd w:val="0"/>
      <w:spacing w:line="326" w:lineRule="exact"/>
      <w:jc w:val="both"/>
    </w:pPr>
  </w:style>
  <w:style w:type="character" w:customStyle="1" w:styleId="FontStyle16">
    <w:name w:val="Font Style16"/>
    <w:uiPriority w:val="99"/>
    <w:rsid w:val="0071075E"/>
    <w:rPr>
      <w:rFonts w:ascii="Times New Roman" w:hAnsi="Times New Roman" w:cs="Times New Roman"/>
      <w:spacing w:val="1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1052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52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52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52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52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24</TotalTime>
  <Pages>1</Pages>
  <Words>233</Words>
  <Characters>1334</Characters>
  <Application>Microsoft Office Outlook</Application>
  <DocSecurity>0</DocSecurity>
  <Lines>0</Lines>
  <Paragraphs>0</Paragraphs>
  <ScaleCrop>false</ScaleCrop>
  <Company>adm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Шарепо</dc:creator>
  <cp:keywords/>
  <dc:description/>
  <cp:lastModifiedBy>Инга</cp:lastModifiedBy>
  <cp:revision>7</cp:revision>
  <cp:lastPrinted>2019-03-01T08:29:00Z</cp:lastPrinted>
  <dcterms:created xsi:type="dcterms:W3CDTF">2019-03-05T02:47:00Z</dcterms:created>
  <dcterms:modified xsi:type="dcterms:W3CDTF">2019-04-05T03:13:00Z</dcterms:modified>
</cp:coreProperties>
</file>